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318E" w14:textId="77777777" w:rsidR="006B27BC" w:rsidRDefault="006B27BC" w:rsidP="006B2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5ADB2A" w14:textId="77777777" w:rsidR="00FE7EB9" w:rsidRDefault="00FE7EB9" w:rsidP="006B2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7FAC2A" w14:textId="77777777" w:rsidR="00FE7EB9" w:rsidRDefault="00FE7EB9" w:rsidP="006B2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59F65D" w14:textId="0496A68A" w:rsidR="006B27BC" w:rsidRPr="00490E47" w:rsidRDefault="006B27BC" w:rsidP="006B2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Písemná přihláška k </w:t>
      </w:r>
      <w:r w:rsidRPr="00490E47">
        <w:rPr>
          <w:rFonts w:ascii="Times New Roman" w:hAnsi="Times New Roman" w:cs="Times New Roman"/>
          <w:b/>
          <w:sz w:val="28"/>
          <w:szCs w:val="28"/>
          <w:u w:val="single"/>
        </w:rPr>
        <w:t>docházce do ško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lní družiny ve školním roce 2026/2027</w:t>
      </w:r>
    </w:p>
    <w:p w14:paraId="7F4D4F8F" w14:textId="77777777" w:rsidR="006B27BC" w:rsidRDefault="006B27BC" w:rsidP="006B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B3055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E2CD5" w14:textId="77777777" w:rsidR="003C7929" w:rsidRDefault="003C7929" w:rsidP="006B27B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F211DE" w14:textId="2DA0AD75" w:rsidR="006B27BC" w:rsidRPr="00C53660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53660">
        <w:rPr>
          <w:rFonts w:ascii="Times New Roman" w:hAnsi="Times New Roman" w:cs="Times New Roman"/>
          <w:b/>
          <w:sz w:val="24"/>
          <w:szCs w:val="24"/>
        </w:rPr>
        <w:t>Jméno a příjmení žáka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</w:t>
      </w:r>
    </w:p>
    <w:p w14:paraId="08A4414D" w14:textId="77777777" w:rsidR="006B27BC" w:rsidRPr="00C53660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Škola: _____________________________________________________ </w:t>
      </w:r>
      <w:r w:rsidRPr="00C53660">
        <w:rPr>
          <w:rFonts w:ascii="Times New Roman" w:hAnsi="Times New Roman" w:cs="Times New Roman"/>
          <w:sz w:val="24"/>
          <w:szCs w:val="24"/>
        </w:rPr>
        <w:t xml:space="preserve">Třída: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069DDAC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 ___________________ Rodné číslo: __________________________________</w:t>
      </w:r>
    </w:p>
    <w:p w14:paraId="1869D9E4" w14:textId="77777777" w:rsidR="006B27BC" w:rsidRPr="00C53660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53660">
        <w:rPr>
          <w:rFonts w:ascii="Times New Roman" w:hAnsi="Times New Roman" w:cs="Times New Roman"/>
          <w:sz w:val="24"/>
          <w:szCs w:val="24"/>
        </w:rPr>
        <w:t xml:space="preserve">Místo </w:t>
      </w:r>
      <w:r>
        <w:rPr>
          <w:rFonts w:ascii="Times New Roman" w:hAnsi="Times New Roman" w:cs="Times New Roman"/>
          <w:sz w:val="24"/>
          <w:szCs w:val="24"/>
        </w:rPr>
        <w:t xml:space="preserve">narození: _______________________________ Zdravotní </w:t>
      </w:r>
      <w:r w:rsidRPr="00C53660">
        <w:rPr>
          <w:rFonts w:ascii="Times New Roman" w:hAnsi="Times New Roman" w:cs="Times New Roman"/>
          <w:sz w:val="24"/>
          <w:szCs w:val="24"/>
        </w:rPr>
        <w:t>pojišťovna:</w:t>
      </w:r>
      <w:r>
        <w:rPr>
          <w:rFonts w:ascii="Times New Roman" w:hAnsi="Times New Roman" w:cs="Times New Roman"/>
          <w:sz w:val="24"/>
          <w:szCs w:val="24"/>
        </w:rPr>
        <w:t xml:space="preserve"> _______________ </w:t>
      </w:r>
    </w:p>
    <w:p w14:paraId="2FD8C177" w14:textId="77777777" w:rsidR="006B27BC" w:rsidRPr="00C53660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bydliště: _________________________________________________________________</w:t>
      </w:r>
    </w:p>
    <w:p w14:paraId="2982D091" w14:textId="77777777" w:rsidR="006B27BC" w:rsidRPr="00490E47" w:rsidRDefault="006B27BC" w:rsidP="006B27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E47">
        <w:rPr>
          <w:rFonts w:ascii="Times New Roman" w:hAnsi="Times New Roman" w:cs="Times New Roman"/>
          <w:sz w:val="24"/>
          <w:szCs w:val="24"/>
        </w:rPr>
        <w:t>Upozorněn</w:t>
      </w:r>
      <w:r>
        <w:rPr>
          <w:rFonts w:ascii="Times New Roman" w:hAnsi="Times New Roman" w:cs="Times New Roman"/>
          <w:sz w:val="24"/>
          <w:szCs w:val="24"/>
        </w:rPr>
        <w:t>í na zdravotní problémy: _________________________________________________</w:t>
      </w:r>
    </w:p>
    <w:p w14:paraId="1A881874" w14:textId="77777777" w:rsidR="006B27BC" w:rsidRPr="00490E47" w:rsidRDefault="006B27BC" w:rsidP="006B27B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56A7B30" w14:textId="77777777" w:rsidR="006B27BC" w:rsidRDefault="006B27BC" w:rsidP="006B27BC">
      <w:pPr>
        <w:pStyle w:val="Bezmezer"/>
        <w:spacing w:after="120"/>
        <w:rPr>
          <w:rFonts w:ascii="Times New Roman" w:hAnsi="Times New Roman" w:cs="Times New Roman"/>
          <w:b/>
          <w:u w:val="single"/>
        </w:rPr>
      </w:pPr>
    </w:p>
    <w:p w14:paraId="64CD28BC" w14:textId="77777777" w:rsidR="006B27BC" w:rsidRDefault="006B27BC" w:rsidP="006B27BC">
      <w:pPr>
        <w:pStyle w:val="Bezmezer"/>
        <w:spacing w:after="120"/>
        <w:rPr>
          <w:rFonts w:ascii="Times New Roman" w:hAnsi="Times New Roman" w:cs="Times New Roman"/>
          <w:b/>
          <w:u w:val="single"/>
        </w:rPr>
      </w:pPr>
    </w:p>
    <w:p w14:paraId="721EE272" w14:textId="6F993D2F" w:rsidR="006B27BC" w:rsidRPr="00B20C92" w:rsidRDefault="006B27BC" w:rsidP="006B27BC">
      <w:pPr>
        <w:pStyle w:val="Bezmezer"/>
        <w:spacing w:after="120"/>
        <w:rPr>
          <w:rFonts w:ascii="Times New Roman" w:hAnsi="Times New Roman" w:cs="Times New Roman"/>
          <w:b/>
          <w:u w:val="single"/>
        </w:rPr>
      </w:pPr>
      <w:r w:rsidRPr="00B20C92">
        <w:rPr>
          <w:rFonts w:ascii="Times New Roman" w:hAnsi="Times New Roman" w:cs="Times New Roman"/>
          <w:b/>
          <w:u w:val="single"/>
        </w:rPr>
        <w:t>Zákonní zástupci žáka</w:t>
      </w:r>
    </w:p>
    <w:p w14:paraId="25E2141F" w14:textId="77777777" w:rsidR="006B27BC" w:rsidRPr="00C53660" w:rsidRDefault="006B27BC" w:rsidP="006B27BC">
      <w:pPr>
        <w:pStyle w:val="Bezmezer"/>
        <w:spacing w:after="120"/>
        <w:rPr>
          <w:rFonts w:ascii="Times New Roman" w:hAnsi="Times New Roman" w:cs="Times New Roman"/>
        </w:rPr>
      </w:pPr>
      <w:r w:rsidRPr="00B20C92">
        <w:rPr>
          <w:rFonts w:ascii="Times New Roman" w:hAnsi="Times New Roman" w:cs="Times New Roman"/>
          <w:b/>
        </w:rPr>
        <w:t xml:space="preserve">Matka </w:t>
      </w:r>
      <w:r>
        <w:rPr>
          <w:rFonts w:ascii="Times New Roman" w:hAnsi="Times New Roman" w:cs="Times New Roman"/>
        </w:rPr>
        <w:t>(podle rodného listu dítěte)</w:t>
      </w:r>
      <w:r w:rsidRPr="00C5366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– příjmení a jméno</w:t>
      </w:r>
    </w:p>
    <w:p w14:paraId="6D2AA188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783C80F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Trvalý pobyt: ___________________________________________________________________</w:t>
      </w:r>
    </w:p>
    <w:p w14:paraId="359E9F6C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 (pokud je odlišné): ________________________________________________________</w:t>
      </w:r>
    </w:p>
    <w:p w14:paraId="2156C003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E-mail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</w:t>
      </w:r>
    </w:p>
    <w:p w14:paraId="1810FB66" w14:textId="77777777" w:rsidR="006B27BC" w:rsidRDefault="006B27BC" w:rsidP="006B27BC">
      <w:pPr>
        <w:pStyle w:val="Bezmezer"/>
        <w:jc w:val="both"/>
        <w:rPr>
          <w:rFonts w:ascii="Times New Roman" w:hAnsi="Times New Roman" w:cs="Times New Roman"/>
          <w:b/>
        </w:rPr>
      </w:pPr>
    </w:p>
    <w:p w14:paraId="5E893665" w14:textId="77777777" w:rsidR="006B27BC" w:rsidRDefault="006B27BC" w:rsidP="006B27BC">
      <w:pPr>
        <w:pStyle w:val="Bezmezer"/>
        <w:jc w:val="both"/>
        <w:rPr>
          <w:rFonts w:ascii="Times New Roman" w:hAnsi="Times New Roman" w:cs="Times New Roman"/>
        </w:rPr>
      </w:pPr>
      <w:r w:rsidRPr="00B20C92">
        <w:rPr>
          <w:rFonts w:ascii="Times New Roman" w:hAnsi="Times New Roman" w:cs="Times New Roman"/>
          <w:b/>
        </w:rPr>
        <w:t xml:space="preserve">Otec </w:t>
      </w:r>
      <w:r>
        <w:rPr>
          <w:rFonts w:ascii="Times New Roman" w:hAnsi="Times New Roman" w:cs="Times New Roman"/>
        </w:rPr>
        <w:t>(podle rodného listu dítěte) – příjmení a jméno</w:t>
      </w:r>
    </w:p>
    <w:p w14:paraId="50F89F53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6D051CCC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Trvalý pobyt: ___________________________________________________________________</w:t>
      </w:r>
    </w:p>
    <w:p w14:paraId="782EC2A8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 (pokud je odlišné): ________________________________________________________</w:t>
      </w:r>
    </w:p>
    <w:p w14:paraId="34EE8D4F" w14:textId="77777777" w:rsidR="006B27BC" w:rsidRDefault="006B27BC" w:rsidP="006B27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E-mail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</w:t>
      </w:r>
    </w:p>
    <w:p w14:paraId="3EAFE74A" w14:textId="77777777" w:rsidR="006B27BC" w:rsidRDefault="006B27BC" w:rsidP="006B27BC">
      <w:pPr>
        <w:pStyle w:val="Bezmezer"/>
        <w:jc w:val="both"/>
        <w:rPr>
          <w:rFonts w:ascii="Times New Roman" w:hAnsi="Times New Roman" w:cs="Times New Roman"/>
          <w:b/>
        </w:rPr>
      </w:pPr>
    </w:p>
    <w:p w14:paraId="7D48E8AE" w14:textId="61AFB7F1" w:rsidR="003C7929" w:rsidRDefault="003C7929">
      <w:pPr>
        <w:spacing w:after="160" w:line="278" w:lineRule="auto"/>
        <w:rPr>
          <w:rFonts w:ascii="Times New Roman" w:eastAsiaTheme="minorHAnsi" w:hAnsi="Times New Roman" w:cs="Times New Roman"/>
          <w:b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 w:cs="Times New Roman"/>
          <w:b/>
        </w:rPr>
        <w:br w:type="page"/>
      </w:r>
    </w:p>
    <w:p w14:paraId="2D308C77" w14:textId="77777777" w:rsidR="006B27BC" w:rsidRDefault="006B27BC" w:rsidP="006B27BC">
      <w:pPr>
        <w:pStyle w:val="Bezmezer"/>
        <w:jc w:val="both"/>
        <w:rPr>
          <w:rFonts w:ascii="Times New Roman" w:hAnsi="Times New Roman" w:cs="Times New Roman"/>
          <w:b/>
        </w:rPr>
      </w:pPr>
    </w:p>
    <w:p w14:paraId="71789363" w14:textId="77777777" w:rsidR="00FE7EB9" w:rsidRDefault="00FE7EB9" w:rsidP="006B27BC">
      <w:pPr>
        <w:pStyle w:val="Bezmezer"/>
        <w:jc w:val="both"/>
        <w:rPr>
          <w:rFonts w:ascii="Times New Roman" w:hAnsi="Times New Roman" w:cs="Times New Roman"/>
          <w:b/>
        </w:rPr>
      </w:pPr>
    </w:p>
    <w:p w14:paraId="5AD3BE3B" w14:textId="77777777" w:rsidR="00FE7EB9" w:rsidRDefault="00FE7EB9" w:rsidP="006B27BC">
      <w:pPr>
        <w:pStyle w:val="Bezmezer"/>
        <w:jc w:val="both"/>
        <w:rPr>
          <w:rFonts w:ascii="Times New Roman" w:hAnsi="Times New Roman" w:cs="Times New Roman"/>
          <w:b/>
        </w:rPr>
      </w:pPr>
    </w:p>
    <w:p w14:paraId="71136381" w14:textId="77777777" w:rsidR="006B27BC" w:rsidRPr="00490E47" w:rsidRDefault="006B27BC" w:rsidP="006B27BC">
      <w:pPr>
        <w:pStyle w:val="Bezmezer"/>
        <w:jc w:val="both"/>
        <w:rPr>
          <w:rFonts w:ascii="Times New Roman" w:hAnsi="Times New Roman" w:cs="Times New Roman"/>
          <w:b/>
        </w:rPr>
      </w:pPr>
      <w:r w:rsidRPr="00490E47">
        <w:rPr>
          <w:rFonts w:ascii="Times New Roman" w:hAnsi="Times New Roman" w:cs="Times New Roman"/>
          <w:b/>
        </w:rPr>
        <w:t>Určení hodiny a způsobu odchodu dítěte ze školní družiny</w:t>
      </w:r>
    </w:p>
    <w:tbl>
      <w:tblPr>
        <w:tblpPr w:leftFromText="141" w:rightFromText="141" w:vertAnchor="text" w:horzAnchor="margin" w:tblpY="88"/>
        <w:tblW w:w="45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8"/>
        <w:gridCol w:w="1905"/>
        <w:gridCol w:w="1750"/>
        <w:gridCol w:w="1710"/>
        <w:gridCol w:w="2677"/>
      </w:tblGrid>
      <w:tr w:rsidR="006B27BC" w:rsidRPr="00490E47" w14:paraId="7E0DBD7F" w14:textId="77777777" w:rsidTr="00C54667">
        <w:trPr>
          <w:trHeight w:val="475"/>
        </w:trPr>
        <w:tc>
          <w:tcPr>
            <w:tcW w:w="758" w:type="pct"/>
            <w:vAlign w:val="center"/>
          </w:tcPr>
          <w:p w14:paraId="0FDD354A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 w:rsidRPr="00490E47">
              <w:rPr>
                <w:rFonts w:ascii="Times New Roman" w:hAnsi="Times New Roman" w:cs="Times New Roman"/>
                <w:b/>
              </w:rPr>
              <w:t>Den</w:t>
            </w:r>
          </w:p>
        </w:tc>
        <w:tc>
          <w:tcPr>
            <w:tcW w:w="1005" w:type="pct"/>
            <w:vAlign w:val="center"/>
          </w:tcPr>
          <w:p w14:paraId="3452213D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 w:rsidRPr="00490E47">
              <w:rPr>
                <w:rFonts w:ascii="Times New Roman" w:hAnsi="Times New Roman" w:cs="Times New Roman"/>
                <w:b/>
              </w:rPr>
              <w:t>Hodina</w:t>
            </w:r>
          </w:p>
        </w:tc>
        <w:tc>
          <w:tcPr>
            <w:tcW w:w="923" w:type="pct"/>
            <w:vAlign w:val="center"/>
          </w:tcPr>
          <w:p w14:paraId="4DD1F454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 w:rsidRPr="00490E47">
              <w:rPr>
                <w:rFonts w:ascii="Times New Roman" w:hAnsi="Times New Roman" w:cs="Times New Roman"/>
                <w:b/>
              </w:rPr>
              <w:t>Změna</w:t>
            </w:r>
          </w:p>
          <w:p w14:paraId="0A972C2F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Pr="00490E47">
              <w:rPr>
                <w:rFonts w:ascii="Times New Roman" w:hAnsi="Times New Roman" w:cs="Times New Roman"/>
                <w:b/>
              </w:rPr>
              <w:t>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90E47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490E4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02" w:type="pct"/>
            <w:vAlign w:val="center"/>
          </w:tcPr>
          <w:p w14:paraId="6486CF9A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 w:rsidRPr="00490E47">
              <w:rPr>
                <w:rFonts w:ascii="Times New Roman" w:hAnsi="Times New Roman" w:cs="Times New Roman"/>
                <w:b/>
              </w:rPr>
              <w:t>Změna</w:t>
            </w:r>
          </w:p>
          <w:p w14:paraId="22D7408E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Pr="00490E47">
              <w:rPr>
                <w:rFonts w:ascii="Times New Roman" w:hAnsi="Times New Roman" w:cs="Times New Roman"/>
                <w:b/>
              </w:rPr>
              <w:t>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90E47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490E4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2" w:type="pct"/>
            <w:vAlign w:val="center"/>
          </w:tcPr>
          <w:p w14:paraId="36D459DC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 w:rsidRPr="00490E47">
              <w:rPr>
                <w:rFonts w:ascii="Times New Roman" w:hAnsi="Times New Roman" w:cs="Times New Roman"/>
                <w:b/>
              </w:rPr>
              <w:t>Dítě bude odcházet</w:t>
            </w:r>
          </w:p>
          <w:p w14:paraId="0B881156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  <w:r w:rsidRPr="00490E47">
              <w:rPr>
                <w:rFonts w:ascii="Times New Roman" w:hAnsi="Times New Roman" w:cs="Times New Roman"/>
                <w:b/>
              </w:rPr>
              <w:t>samo / doprovod</w:t>
            </w:r>
          </w:p>
        </w:tc>
      </w:tr>
      <w:tr w:rsidR="006B27BC" w:rsidRPr="00490E47" w14:paraId="1B013FC9" w14:textId="77777777" w:rsidTr="00C54667">
        <w:trPr>
          <w:trHeight w:val="415"/>
        </w:trPr>
        <w:tc>
          <w:tcPr>
            <w:tcW w:w="758" w:type="pct"/>
            <w:vAlign w:val="center"/>
          </w:tcPr>
          <w:p w14:paraId="702BA63F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490E47">
              <w:rPr>
                <w:rFonts w:ascii="Times New Roman" w:hAnsi="Times New Roman" w:cs="Times New Roman"/>
              </w:rPr>
              <w:t>Pondělí</w:t>
            </w:r>
          </w:p>
        </w:tc>
        <w:tc>
          <w:tcPr>
            <w:tcW w:w="1005" w:type="pct"/>
            <w:vAlign w:val="center"/>
          </w:tcPr>
          <w:p w14:paraId="5595BB7E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pct"/>
            <w:vAlign w:val="center"/>
          </w:tcPr>
          <w:p w14:paraId="6C46AD4F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pct"/>
            <w:vAlign w:val="center"/>
          </w:tcPr>
          <w:p w14:paraId="6E73960C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pct"/>
            <w:vAlign w:val="center"/>
          </w:tcPr>
          <w:p w14:paraId="63504F5B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27BC" w:rsidRPr="00490E47" w14:paraId="5D88B673" w14:textId="77777777" w:rsidTr="00C54667">
        <w:trPr>
          <w:trHeight w:val="437"/>
        </w:trPr>
        <w:tc>
          <w:tcPr>
            <w:tcW w:w="758" w:type="pct"/>
            <w:vAlign w:val="center"/>
          </w:tcPr>
          <w:p w14:paraId="19F8C0D0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490E47">
              <w:rPr>
                <w:rFonts w:ascii="Times New Roman" w:hAnsi="Times New Roman" w:cs="Times New Roman"/>
              </w:rPr>
              <w:t>Úterý</w:t>
            </w:r>
          </w:p>
        </w:tc>
        <w:tc>
          <w:tcPr>
            <w:tcW w:w="1005" w:type="pct"/>
            <w:vAlign w:val="center"/>
          </w:tcPr>
          <w:p w14:paraId="7709A747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pct"/>
            <w:vAlign w:val="center"/>
          </w:tcPr>
          <w:p w14:paraId="48634614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pct"/>
            <w:vAlign w:val="center"/>
          </w:tcPr>
          <w:p w14:paraId="23844DB3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pct"/>
            <w:vAlign w:val="center"/>
          </w:tcPr>
          <w:p w14:paraId="25A59D1A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27BC" w:rsidRPr="00490E47" w14:paraId="3D8F227C" w14:textId="77777777" w:rsidTr="00C54667">
        <w:trPr>
          <w:trHeight w:val="407"/>
        </w:trPr>
        <w:tc>
          <w:tcPr>
            <w:tcW w:w="758" w:type="pct"/>
            <w:vAlign w:val="center"/>
          </w:tcPr>
          <w:p w14:paraId="60CC48F8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490E47">
              <w:rPr>
                <w:rFonts w:ascii="Times New Roman" w:hAnsi="Times New Roman" w:cs="Times New Roman"/>
              </w:rPr>
              <w:t>Středa</w:t>
            </w:r>
          </w:p>
        </w:tc>
        <w:tc>
          <w:tcPr>
            <w:tcW w:w="1005" w:type="pct"/>
            <w:vAlign w:val="center"/>
          </w:tcPr>
          <w:p w14:paraId="18184137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pct"/>
            <w:vAlign w:val="center"/>
          </w:tcPr>
          <w:p w14:paraId="758A9CC4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pct"/>
            <w:vAlign w:val="center"/>
          </w:tcPr>
          <w:p w14:paraId="61ACF779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pct"/>
            <w:vAlign w:val="center"/>
          </w:tcPr>
          <w:p w14:paraId="439EC8EE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27BC" w:rsidRPr="00490E47" w14:paraId="5576016C" w14:textId="77777777" w:rsidTr="00C54667">
        <w:trPr>
          <w:trHeight w:val="475"/>
        </w:trPr>
        <w:tc>
          <w:tcPr>
            <w:tcW w:w="758" w:type="pct"/>
            <w:vAlign w:val="center"/>
          </w:tcPr>
          <w:p w14:paraId="372AC896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490E47">
              <w:rPr>
                <w:rFonts w:ascii="Times New Roman" w:hAnsi="Times New Roman" w:cs="Times New Roman"/>
              </w:rPr>
              <w:t>Čtvrtek</w:t>
            </w:r>
          </w:p>
        </w:tc>
        <w:tc>
          <w:tcPr>
            <w:tcW w:w="1005" w:type="pct"/>
            <w:vAlign w:val="center"/>
          </w:tcPr>
          <w:p w14:paraId="7F5DFEA7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pct"/>
            <w:vAlign w:val="center"/>
          </w:tcPr>
          <w:p w14:paraId="53FF368A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pct"/>
            <w:vAlign w:val="center"/>
          </w:tcPr>
          <w:p w14:paraId="00DC3F4D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pct"/>
            <w:vAlign w:val="center"/>
          </w:tcPr>
          <w:p w14:paraId="1C75276B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27BC" w:rsidRPr="00490E47" w14:paraId="23C1D825" w14:textId="77777777" w:rsidTr="00C54667">
        <w:trPr>
          <w:trHeight w:val="445"/>
        </w:trPr>
        <w:tc>
          <w:tcPr>
            <w:tcW w:w="758" w:type="pct"/>
            <w:vAlign w:val="center"/>
          </w:tcPr>
          <w:p w14:paraId="2B217180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490E47">
              <w:rPr>
                <w:rFonts w:ascii="Times New Roman" w:hAnsi="Times New Roman" w:cs="Times New Roman"/>
              </w:rPr>
              <w:t>Pátek</w:t>
            </w:r>
          </w:p>
        </w:tc>
        <w:tc>
          <w:tcPr>
            <w:tcW w:w="1005" w:type="pct"/>
            <w:vAlign w:val="center"/>
          </w:tcPr>
          <w:p w14:paraId="3D0C14D1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pct"/>
            <w:vAlign w:val="center"/>
          </w:tcPr>
          <w:p w14:paraId="13875D30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2" w:type="pct"/>
            <w:vAlign w:val="center"/>
          </w:tcPr>
          <w:p w14:paraId="4B0EA3F3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pct"/>
            <w:vAlign w:val="center"/>
          </w:tcPr>
          <w:p w14:paraId="0BB46CE2" w14:textId="77777777" w:rsidR="006B27BC" w:rsidRPr="00490E47" w:rsidRDefault="006B27BC" w:rsidP="00C54667">
            <w:pPr>
              <w:pStyle w:val="Bezmezer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E8DC633" w14:textId="77777777" w:rsidR="006B27BC" w:rsidRPr="00490E47" w:rsidRDefault="006B27BC" w:rsidP="006B27BC">
      <w:pPr>
        <w:pStyle w:val="Bezmezer"/>
        <w:jc w:val="both"/>
        <w:rPr>
          <w:rFonts w:ascii="Times New Roman" w:hAnsi="Times New Roman" w:cs="Times New Roman"/>
        </w:rPr>
      </w:pPr>
    </w:p>
    <w:p w14:paraId="7FF98CA8" w14:textId="77777777" w:rsidR="006B27BC" w:rsidRDefault="006B27BC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23960C15" w14:textId="77777777" w:rsidR="006B27BC" w:rsidRDefault="006B27BC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4E5A4FA1" w14:textId="77777777" w:rsidR="006B27BC" w:rsidRDefault="006B27BC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49A62357" w14:textId="77777777" w:rsidR="003C7929" w:rsidRDefault="003C7929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640CB2BF" w14:textId="77777777" w:rsidR="003C7929" w:rsidRDefault="003C7929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60A8A9C3" w14:textId="77777777" w:rsidR="003C7929" w:rsidRDefault="003C7929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391376F6" w14:textId="77777777" w:rsidR="003C7929" w:rsidRDefault="003C7929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0EE1B29B" w14:textId="77777777" w:rsidR="003C7929" w:rsidRDefault="003C7929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6D158862" w14:textId="77777777" w:rsidR="003C7929" w:rsidRDefault="003C7929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0CC3C399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4944381F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37C2F45F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3AD534EE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10A4CB7B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5DBF1430" w14:textId="77777777" w:rsidR="00A45CC2" w:rsidRPr="00490E47" w:rsidRDefault="00A45CC2" w:rsidP="00A45CC2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  <w:r w:rsidRPr="00490E47">
        <w:rPr>
          <w:rFonts w:ascii="Times New Roman" w:hAnsi="Times New Roman" w:cs="Times New Roman"/>
          <w:sz w:val="20"/>
          <w:szCs w:val="20"/>
        </w:rPr>
        <w:t>Pro</w:t>
      </w:r>
      <w:r>
        <w:rPr>
          <w:rFonts w:ascii="Times New Roman" w:hAnsi="Times New Roman" w:cs="Times New Roman"/>
          <w:sz w:val="20"/>
          <w:szCs w:val="20"/>
        </w:rPr>
        <w:t>hlašuji, že jsem se seznámil/a souhlasím s vnitřním řádem</w:t>
      </w:r>
      <w:r w:rsidRPr="00490E47">
        <w:rPr>
          <w:rFonts w:ascii="Times New Roman" w:hAnsi="Times New Roman" w:cs="Times New Roman"/>
          <w:sz w:val="20"/>
          <w:szCs w:val="20"/>
        </w:rPr>
        <w:t xml:space="preserve"> školní družiny.</w:t>
      </w:r>
    </w:p>
    <w:p w14:paraId="06765B0B" w14:textId="77777777" w:rsidR="00A45CC2" w:rsidRPr="00490E47" w:rsidRDefault="00A45CC2" w:rsidP="00A45CC2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  <w:r w:rsidRPr="00490E47">
        <w:rPr>
          <w:rFonts w:ascii="Times New Roman" w:hAnsi="Times New Roman" w:cs="Times New Roman"/>
          <w:sz w:val="20"/>
          <w:szCs w:val="20"/>
        </w:rPr>
        <w:t>Beru na vědomí, že mé dítě v době pobytu ve ŠD samostatně odchází na toaletu a do šatny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490E47">
        <w:rPr>
          <w:rFonts w:ascii="Times New Roman" w:hAnsi="Times New Roman" w:cs="Times New Roman"/>
          <w:sz w:val="20"/>
          <w:szCs w:val="20"/>
        </w:rPr>
        <w:t>Jsem si vědom/a t</w:t>
      </w:r>
      <w:r>
        <w:rPr>
          <w:rFonts w:ascii="Times New Roman" w:hAnsi="Times New Roman" w:cs="Times New Roman"/>
          <w:sz w:val="20"/>
          <w:szCs w:val="20"/>
        </w:rPr>
        <w:t>oho, že podáním této přihlášky do ŠD</w:t>
      </w:r>
      <w:r w:rsidRPr="00490E47">
        <w:rPr>
          <w:rFonts w:ascii="Times New Roman" w:hAnsi="Times New Roman" w:cs="Times New Roman"/>
          <w:sz w:val="20"/>
          <w:szCs w:val="20"/>
        </w:rPr>
        <w:t xml:space="preserve"> vzniká moje povinnost dbát na docházku mého dítěte do školní družiny. Každou absenci dítěte řádně omluvím a o jeho případné uvolnění ze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90E47">
        <w:rPr>
          <w:rFonts w:ascii="Times New Roman" w:hAnsi="Times New Roman" w:cs="Times New Roman"/>
          <w:sz w:val="20"/>
          <w:szCs w:val="20"/>
        </w:rPr>
        <w:t xml:space="preserve">ŠD v jinou dobu, než je uvedeno na </w:t>
      </w:r>
      <w:r>
        <w:rPr>
          <w:rFonts w:ascii="Times New Roman" w:hAnsi="Times New Roman" w:cs="Times New Roman"/>
          <w:sz w:val="20"/>
          <w:szCs w:val="20"/>
        </w:rPr>
        <w:t xml:space="preserve">písemné přihlášce </w:t>
      </w:r>
      <w:r w:rsidRPr="00490E47">
        <w:rPr>
          <w:rFonts w:ascii="Times New Roman" w:hAnsi="Times New Roman" w:cs="Times New Roman"/>
          <w:sz w:val="20"/>
          <w:szCs w:val="20"/>
        </w:rPr>
        <w:t>uvědomím vychovatelku písemně předem.</w:t>
      </w:r>
    </w:p>
    <w:p w14:paraId="058F742A" w14:textId="77777777" w:rsidR="00A45CC2" w:rsidRPr="00490E47" w:rsidRDefault="00A45CC2" w:rsidP="00A45CC2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  <w:r w:rsidRPr="00490E47">
        <w:rPr>
          <w:rFonts w:ascii="Times New Roman" w:hAnsi="Times New Roman" w:cs="Times New Roman"/>
          <w:sz w:val="20"/>
          <w:szCs w:val="20"/>
        </w:rPr>
        <w:t>Prohlašuji, že všechny údaje jsem uvedl/a pravdivě a případné změny okamžitě nahlásím vychovatelce ŠD.</w:t>
      </w:r>
    </w:p>
    <w:p w14:paraId="451DEEA7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05CE911C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32587268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0EC7F7DA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3B05F7C3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3EFA6B55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559D993A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5DBE047D" w14:textId="77777777" w:rsidR="00A45CC2" w:rsidRDefault="00A45CC2" w:rsidP="006B27BC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6ED2EE80" w14:textId="1636659E" w:rsidR="006B27BC" w:rsidRPr="00490E47" w:rsidRDefault="006B27BC" w:rsidP="006B27BC">
      <w:pPr>
        <w:pStyle w:val="Bezmezer"/>
        <w:jc w:val="both"/>
        <w:rPr>
          <w:rFonts w:ascii="Times New Roman" w:hAnsi="Times New Roman" w:cs="Times New Roman"/>
        </w:rPr>
      </w:pPr>
      <w:r w:rsidRPr="00490E4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490E47">
        <w:rPr>
          <w:rFonts w:ascii="Times New Roman" w:hAnsi="Times New Roman" w:cs="Times New Roman"/>
        </w:rPr>
        <w:t>Třinc</w:t>
      </w:r>
      <w:r>
        <w:rPr>
          <w:rFonts w:ascii="Times New Roman" w:hAnsi="Times New Roman" w:cs="Times New Roman"/>
        </w:rPr>
        <w:t xml:space="preserve">i dne: __________    </w:t>
      </w:r>
      <w:r w:rsidRPr="00490E47">
        <w:rPr>
          <w:rFonts w:ascii="Times New Roman" w:hAnsi="Times New Roman" w:cs="Times New Roman"/>
        </w:rPr>
        <w:t xml:space="preserve"> </w:t>
      </w:r>
      <w:r w:rsidR="00A45CC2">
        <w:rPr>
          <w:rFonts w:ascii="Times New Roman" w:hAnsi="Times New Roman" w:cs="Times New Roman"/>
        </w:rPr>
        <w:tab/>
      </w:r>
      <w:r w:rsidR="00A45CC2">
        <w:rPr>
          <w:rFonts w:ascii="Times New Roman" w:hAnsi="Times New Roman" w:cs="Times New Roman"/>
        </w:rPr>
        <w:tab/>
      </w:r>
      <w:r w:rsidR="00A45CC2">
        <w:rPr>
          <w:rFonts w:ascii="Times New Roman" w:hAnsi="Times New Roman" w:cs="Times New Roman"/>
        </w:rPr>
        <w:tab/>
      </w:r>
      <w:r w:rsidRPr="00490E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Podpis</w:t>
      </w:r>
      <w:r w:rsidRPr="00490E47">
        <w:rPr>
          <w:rFonts w:ascii="Times New Roman" w:hAnsi="Times New Roman" w:cs="Times New Roman"/>
        </w:rPr>
        <w:t xml:space="preserve"> zák. zástup</w:t>
      </w:r>
      <w:r>
        <w:rPr>
          <w:rFonts w:ascii="Times New Roman" w:hAnsi="Times New Roman" w:cs="Times New Roman"/>
        </w:rPr>
        <w:t>ce: _________________________________</w:t>
      </w:r>
    </w:p>
    <w:p w14:paraId="2E3AB342" w14:textId="60F6D804" w:rsidR="00872311" w:rsidRPr="00525D80" w:rsidRDefault="00872311" w:rsidP="00525D80"/>
    <w:sectPr w:rsidR="00872311" w:rsidRPr="00525D80" w:rsidSect="00525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3FB2" w14:textId="77777777" w:rsidR="007D6A5B" w:rsidRDefault="007D6A5B" w:rsidP="00525D80">
      <w:pPr>
        <w:spacing w:after="0" w:line="240" w:lineRule="auto"/>
      </w:pPr>
      <w:r>
        <w:separator/>
      </w:r>
    </w:p>
  </w:endnote>
  <w:endnote w:type="continuationSeparator" w:id="0">
    <w:p w14:paraId="771988BE" w14:textId="77777777" w:rsidR="007D6A5B" w:rsidRDefault="007D6A5B" w:rsidP="0052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34CF" w14:textId="77777777" w:rsidR="002F4B56" w:rsidRDefault="002F4B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A0AF" w14:textId="77777777" w:rsidR="00525D80" w:rsidRDefault="00525D80">
    <w:pPr>
      <w:pStyle w:val="Zpat"/>
    </w:pPr>
    <w:r>
      <w:rPr>
        <w:noProof/>
      </w:rPr>
      <w:drawing>
        <wp:inline distT="0" distB="0" distL="0" distR="0" wp14:anchorId="1B40AFB2" wp14:editId="5BF65D04">
          <wp:extent cx="6642100" cy="1289685"/>
          <wp:effectExtent l="0" t="0" r="0" b="5715"/>
          <wp:docPr id="12459297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929734" name="Picture 1245929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128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AF215B" w14:textId="77777777" w:rsidR="00525D80" w:rsidRDefault="00525D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B2BE7" w14:textId="77777777" w:rsidR="002F4B56" w:rsidRDefault="002F4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F1442" w14:textId="77777777" w:rsidR="007D6A5B" w:rsidRDefault="007D6A5B" w:rsidP="00525D80">
      <w:pPr>
        <w:spacing w:after="0" w:line="240" w:lineRule="auto"/>
      </w:pPr>
      <w:r>
        <w:separator/>
      </w:r>
    </w:p>
  </w:footnote>
  <w:footnote w:type="continuationSeparator" w:id="0">
    <w:p w14:paraId="6E8D7826" w14:textId="77777777" w:rsidR="007D6A5B" w:rsidRDefault="007D6A5B" w:rsidP="0052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860" w14:textId="77777777" w:rsidR="002F4B56" w:rsidRDefault="002F4B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A97C" w14:textId="77777777" w:rsidR="00525D80" w:rsidRDefault="00525D80">
    <w:pPr>
      <w:pStyle w:val="Zhlav"/>
    </w:pPr>
    <w:r>
      <w:rPr>
        <w:noProof/>
      </w:rPr>
      <w:drawing>
        <wp:inline distT="0" distB="0" distL="0" distR="0" wp14:anchorId="5EB3D605" wp14:editId="42110AC2">
          <wp:extent cx="1435100" cy="838200"/>
          <wp:effectExtent l="0" t="0" r="0" b="0"/>
          <wp:docPr id="10299027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902715" name="Picture 10299027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8BA2F" w14:textId="77777777" w:rsidR="00525D80" w:rsidRPr="00525D80" w:rsidRDefault="00525D8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F493" w14:textId="77777777" w:rsidR="002F4B56" w:rsidRDefault="002F4B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6"/>
    <w:rsid w:val="002F4B56"/>
    <w:rsid w:val="003C7929"/>
    <w:rsid w:val="00525D80"/>
    <w:rsid w:val="006B27BC"/>
    <w:rsid w:val="006B35BD"/>
    <w:rsid w:val="006E196D"/>
    <w:rsid w:val="00755AB8"/>
    <w:rsid w:val="007D6A5B"/>
    <w:rsid w:val="00815C91"/>
    <w:rsid w:val="00831B2E"/>
    <w:rsid w:val="00872311"/>
    <w:rsid w:val="0088017E"/>
    <w:rsid w:val="00A45CC2"/>
    <w:rsid w:val="00AC3576"/>
    <w:rsid w:val="00BC2DFE"/>
    <w:rsid w:val="00C63748"/>
    <w:rsid w:val="00D13BC3"/>
    <w:rsid w:val="00D93047"/>
    <w:rsid w:val="00E07E1A"/>
    <w:rsid w:val="00E332C7"/>
    <w:rsid w:val="00FE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2E50"/>
  <w15:chartTrackingRefBased/>
  <w15:docId w15:val="{08AA1248-4C0C-416D-92B9-D76525FB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7BC"/>
    <w:pPr>
      <w:spacing w:after="200" w:line="276" w:lineRule="auto"/>
    </w:pPr>
    <w:rPr>
      <w:rFonts w:eastAsiaTheme="minorEastAsia"/>
      <w:kern w:val="0"/>
      <w:sz w:val="22"/>
      <w:szCs w:val="22"/>
      <w:lang w:val="cs-CZ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33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3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3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3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3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3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3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3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3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3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3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3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32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32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32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32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32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32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3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3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3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3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332C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33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32C7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3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32C7"/>
    <w:rPr>
      <w:i/>
      <w:iCs/>
      <w:color w:val="0F4761" w:themeColor="accent1" w:themeShade="BF"/>
    </w:rPr>
  </w:style>
  <w:style w:type="character" w:styleId="Zdraznnintenzivn">
    <w:name w:val="Intense Emphasis"/>
    <w:basedOn w:val="Standardnpsmoodstavce"/>
    <w:uiPriority w:val="21"/>
    <w:qFormat/>
    <w:rsid w:val="00E332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32C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2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D80"/>
  </w:style>
  <w:style w:type="paragraph" w:styleId="Zpat">
    <w:name w:val="footer"/>
    <w:basedOn w:val="Normln"/>
    <w:link w:val="ZpatChar"/>
    <w:uiPriority w:val="99"/>
    <w:unhideWhenUsed/>
    <w:rsid w:val="0052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D80"/>
  </w:style>
  <w:style w:type="character" w:styleId="Hypertextovodkaz">
    <w:name w:val="Hyperlink"/>
    <w:basedOn w:val="Standardnpsmoodstavce"/>
    <w:uiPriority w:val="99"/>
    <w:unhideWhenUsed/>
    <w:rsid w:val="00525D80"/>
    <w:rPr>
      <w:color w:val="467886" w:themeColor="hyperlink"/>
      <w:u w:val="single"/>
    </w:rPr>
  </w:style>
  <w:style w:type="paragraph" w:styleId="Bezmezer">
    <w:name w:val="No Spacing"/>
    <w:uiPriority w:val="1"/>
    <w:qFormat/>
    <w:rsid w:val="00525D80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a.kawulok\Downloads\ZS_MS_Kastanova_Hlavickovy_papir_sablona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D82A19-345F-2345-A10C-3B1580E5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ZS_MS_Kastanova_Hlavickovy_papir_sablona.docx</Template>
  <TotalTime>0</TotalTime>
  <Pages>2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VIZION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Kawulok</dc:creator>
  <cp:keywords/>
  <dc:description/>
  <cp:lastModifiedBy>Dominika Fizková</cp:lastModifiedBy>
  <cp:revision>3</cp:revision>
  <dcterms:created xsi:type="dcterms:W3CDTF">2026-08-20T10:11:00Z</dcterms:created>
  <dcterms:modified xsi:type="dcterms:W3CDTF">2026-08-20T10:12:00Z</dcterms:modified>
</cp:coreProperties>
</file>