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9F25" w14:textId="77777777" w:rsidR="00053E65" w:rsidRDefault="00053E65" w:rsidP="00053E65">
      <w:pPr>
        <w:spacing w:after="240"/>
        <w:jc w:val="center"/>
        <w:rPr>
          <w:b/>
          <w:bCs/>
          <w:sz w:val="28"/>
          <w:szCs w:val="28"/>
        </w:rPr>
      </w:pPr>
      <w:r w:rsidRPr="00D013D9">
        <w:rPr>
          <w:b/>
          <w:bCs/>
          <w:sz w:val="28"/>
          <w:szCs w:val="28"/>
        </w:rPr>
        <w:t>Ž</w:t>
      </w:r>
      <w:r>
        <w:rPr>
          <w:b/>
          <w:bCs/>
          <w:sz w:val="28"/>
          <w:szCs w:val="28"/>
        </w:rPr>
        <w:t>ÁDOST O UVOLNĚNÍ ŽÁKA Z VÝUKY</w:t>
      </w:r>
    </w:p>
    <w:p w14:paraId="2F212AAE" w14:textId="77777777" w:rsidR="00053E65" w:rsidRDefault="00053E65" w:rsidP="00053E65">
      <w:pPr>
        <w:tabs>
          <w:tab w:val="left" w:leader="dot" w:pos="9072"/>
        </w:tabs>
        <w:jc w:val="both"/>
      </w:pPr>
      <w:r>
        <w:t>Jméno a příjmení žadatele:</w:t>
      </w:r>
      <w:r>
        <w:tab/>
      </w:r>
    </w:p>
    <w:p w14:paraId="266F1FB1" w14:textId="77777777" w:rsidR="00053E65" w:rsidRDefault="00053E65" w:rsidP="00053E65">
      <w:pPr>
        <w:tabs>
          <w:tab w:val="left" w:leader="dot" w:pos="9072"/>
        </w:tabs>
        <w:jc w:val="both"/>
      </w:pPr>
      <w:r>
        <w:t xml:space="preserve">Místo trvalého pobytu: </w:t>
      </w:r>
      <w:r>
        <w:tab/>
      </w:r>
    </w:p>
    <w:p w14:paraId="101F91E9" w14:textId="77777777" w:rsidR="00053E65" w:rsidRDefault="00053E65" w:rsidP="00053E65">
      <w:pPr>
        <w:tabs>
          <w:tab w:val="left" w:leader="dot" w:pos="9072"/>
        </w:tabs>
        <w:jc w:val="both"/>
      </w:pPr>
      <w:r>
        <w:t>Adresa pro doručování</w:t>
      </w:r>
      <w:r>
        <w:rPr>
          <w:vertAlign w:val="superscript"/>
        </w:rPr>
        <w:t>1</w:t>
      </w:r>
      <w:r>
        <w:t xml:space="preserve">: </w:t>
      </w:r>
      <w:r>
        <w:tab/>
      </w:r>
    </w:p>
    <w:p w14:paraId="262D4B7F" w14:textId="77777777" w:rsidR="00053E65" w:rsidRPr="00555697" w:rsidRDefault="00053E65" w:rsidP="00053E65">
      <w:pPr>
        <w:tabs>
          <w:tab w:val="center" w:leader="dot" w:pos="4536"/>
          <w:tab w:val="left" w:leader="dot" w:pos="9072"/>
        </w:tabs>
        <w:jc w:val="both"/>
      </w:pPr>
      <w:r>
        <w:t>Telefonní číslo:</w:t>
      </w:r>
      <w:r>
        <w:tab/>
        <w:t xml:space="preserve"> E-mail:</w:t>
      </w:r>
      <w:r>
        <w:tab/>
      </w:r>
    </w:p>
    <w:p w14:paraId="32B6154A" w14:textId="77777777" w:rsidR="00053E65" w:rsidRDefault="00053E65" w:rsidP="00053E65">
      <w:pPr>
        <w:tabs>
          <w:tab w:val="left" w:leader="dot" w:pos="4962"/>
        </w:tabs>
        <w:spacing w:before="240" w:after="0"/>
        <w:ind w:left="4678" w:hanging="4678"/>
        <w:jc w:val="both"/>
        <w:rPr>
          <w:b/>
          <w:bCs/>
        </w:rPr>
      </w:pPr>
      <w:r>
        <w:t xml:space="preserve">Správní </w:t>
      </w:r>
      <w:proofErr w:type="gramStart"/>
      <w:r>
        <w:t>orgán</w:t>
      </w:r>
      <w:proofErr w:type="gramEnd"/>
      <w:r>
        <w:t xml:space="preserve"> jemuž je žádost doručována:</w:t>
      </w:r>
      <w:r w:rsidRPr="00C64C15">
        <w:rPr>
          <w:b/>
          <w:bCs/>
        </w:rPr>
        <w:t xml:space="preserve"> </w:t>
      </w:r>
      <w:r>
        <w:rPr>
          <w:b/>
          <w:bCs/>
        </w:rPr>
        <w:tab/>
      </w:r>
      <w:r w:rsidRPr="00555697">
        <w:rPr>
          <w:b/>
          <w:bCs/>
        </w:rPr>
        <w:t>Základní škola a mateřská škola, Třinec,</w:t>
      </w:r>
      <w:r>
        <w:rPr>
          <w:b/>
          <w:bCs/>
        </w:rPr>
        <w:t xml:space="preserve"> </w:t>
      </w:r>
      <w:r w:rsidRPr="00555697">
        <w:rPr>
          <w:b/>
          <w:bCs/>
        </w:rPr>
        <w:t>Kaštanová 412, příspěvková organizace</w:t>
      </w:r>
    </w:p>
    <w:p w14:paraId="0E5B7CAC" w14:textId="77777777" w:rsidR="00053E65" w:rsidRDefault="00053E65" w:rsidP="00053E65">
      <w:pPr>
        <w:tabs>
          <w:tab w:val="left" w:pos="2552"/>
          <w:tab w:val="left" w:leader="dot" w:pos="8505"/>
        </w:tabs>
        <w:spacing w:before="240" w:line="240" w:lineRule="auto"/>
        <w:jc w:val="both"/>
      </w:pPr>
      <w:r w:rsidRPr="00555697">
        <w:t>Podle ustanovení § 3</w:t>
      </w:r>
      <w:r>
        <w:t>4</w:t>
      </w:r>
      <w:r w:rsidRPr="00555697">
        <w:t xml:space="preserve"> zákona č. 561/2004 Sb., o předškolním, základním, středním, vyšším odborném a jiném vzdělávání (školský zákon), ve znění pozdějších předpisů, </w:t>
      </w:r>
      <w:r w:rsidRPr="00C64C15">
        <w:rPr>
          <w:u w:val="single"/>
        </w:rPr>
        <w:t>žádám o uvolnění z výuky</w:t>
      </w:r>
    </w:p>
    <w:p w14:paraId="66CA7C38" w14:textId="77777777" w:rsidR="00053E65" w:rsidRDefault="00053E65" w:rsidP="00053E65">
      <w:pPr>
        <w:tabs>
          <w:tab w:val="left" w:pos="2552"/>
          <w:tab w:val="left" w:leader="dot" w:pos="9072"/>
        </w:tabs>
        <w:spacing w:before="360"/>
        <w:jc w:val="both"/>
      </w:pPr>
      <w:r>
        <w:t>Jméno a příjmení dítěte:</w:t>
      </w:r>
      <w:r>
        <w:tab/>
      </w:r>
      <w:r>
        <w:tab/>
      </w:r>
    </w:p>
    <w:p w14:paraId="010C50DB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>Datum narození:</w:t>
      </w:r>
      <w:r>
        <w:tab/>
      </w:r>
      <w:r>
        <w:tab/>
      </w:r>
    </w:p>
    <w:p w14:paraId="5086933C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>Trvalé bydliště:</w:t>
      </w:r>
      <w:r>
        <w:tab/>
      </w:r>
      <w:r>
        <w:tab/>
      </w:r>
    </w:p>
    <w:p w14:paraId="55CB4F0C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>V době od – do:</w:t>
      </w:r>
      <w:r>
        <w:tab/>
      </w:r>
      <w:r>
        <w:tab/>
      </w:r>
    </w:p>
    <w:p w14:paraId="73A45407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>Z důvodu:</w:t>
      </w:r>
      <w:r>
        <w:tab/>
      </w:r>
      <w:r>
        <w:tab/>
      </w:r>
    </w:p>
    <w:p w14:paraId="02387420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ab/>
      </w:r>
      <w:r>
        <w:tab/>
      </w:r>
    </w:p>
    <w:p w14:paraId="4ACBB289" w14:textId="77777777" w:rsidR="00053E65" w:rsidRDefault="00053E65" w:rsidP="00053E65">
      <w:pPr>
        <w:tabs>
          <w:tab w:val="left" w:pos="2552"/>
          <w:tab w:val="left" w:leader="dot" w:pos="9072"/>
        </w:tabs>
        <w:spacing w:before="120"/>
        <w:jc w:val="both"/>
      </w:pPr>
      <w:r>
        <w:t>Zákonní zástupci dítěte se dohodli, že záležitosti spojené s uvolněním žáka/žákyně z výuky bude vyřizovat zákonný zástupce:</w:t>
      </w:r>
    </w:p>
    <w:p w14:paraId="038D137B" w14:textId="77777777" w:rsidR="00053E65" w:rsidRDefault="00053E65" w:rsidP="00053E65">
      <w:pPr>
        <w:tabs>
          <w:tab w:val="left" w:leader="dot" w:pos="9072"/>
        </w:tabs>
        <w:jc w:val="both"/>
      </w:pPr>
      <w:r>
        <w:t>Jméno a příjmení zákonného zástupce:</w:t>
      </w:r>
      <w:r>
        <w:tab/>
      </w:r>
    </w:p>
    <w:p w14:paraId="56311AC4" w14:textId="77777777" w:rsidR="00053E65" w:rsidRDefault="00053E65" w:rsidP="00053E65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 xml:space="preserve">V </w:t>
      </w:r>
      <w:r>
        <w:tab/>
        <w:t>dne</w:t>
      </w:r>
      <w:r>
        <w:tab/>
      </w:r>
    </w:p>
    <w:p w14:paraId="34DCBD2D" w14:textId="77777777" w:rsidR="00053E65" w:rsidRDefault="00053E65" w:rsidP="00053E65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13523760" w14:textId="77777777" w:rsidR="00053E65" w:rsidRPr="00D013D9" w:rsidRDefault="00053E65" w:rsidP="00053E65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zákonného zástupce</w:t>
      </w:r>
    </w:p>
    <w:p w14:paraId="5423110D" w14:textId="77777777" w:rsidR="00053E65" w:rsidRDefault="00053E65" w:rsidP="00053E65">
      <w:pPr>
        <w:tabs>
          <w:tab w:val="left" w:pos="2552"/>
          <w:tab w:val="left" w:leader="dot" w:pos="9072"/>
        </w:tabs>
        <w:spacing w:before="360"/>
        <w:jc w:val="both"/>
      </w:pPr>
    </w:p>
    <w:p w14:paraId="6051FBE2" w14:textId="77777777" w:rsidR="00053E65" w:rsidRDefault="00053E65" w:rsidP="00053E65">
      <w:pPr>
        <w:tabs>
          <w:tab w:val="left" w:pos="2552"/>
          <w:tab w:val="left" w:leader="dot" w:pos="9072"/>
        </w:tabs>
        <w:spacing w:before="360"/>
        <w:jc w:val="both"/>
      </w:pPr>
      <w:r>
        <w:lastRenderedPageBreak/>
        <w:t>Třídní učitel/-</w:t>
      </w:r>
      <w:proofErr w:type="spellStart"/>
      <w:r>
        <w:t>ka</w:t>
      </w:r>
      <w:proofErr w:type="spellEnd"/>
      <w:r>
        <w:t xml:space="preserve"> se dohodl/-a se zákonným zástupcem žáka/žákyně, že si žák/žákyně průběžně doplní učivo v době uvolnění z výuky.</w:t>
      </w:r>
    </w:p>
    <w:p w14:paraId="4438F6FA" w14:textId="77777777" w:rsidR="00053E65" w:rsidRDefault="00053E65" w:rsidP="00053E65">
      <w:pPr>
        <w:tabs>
          <w:tab w:val="left" w:pos="5103"/>
          <w:tab w:val="left" w:leader="dot" w:pos="9072"/>
        </w:tabs>
        <w:spacing w:before="360" w:after="0" w:line="240" w:lineRule="auto"/>
        <w:jc w:val="both"/>
      </w:pPr>
      <w:r>
        <w:tab/>
      </w:r>
      <w:r>
        <w:tab/>
      </w:r>
    </w:p>
    <w:p w14:paraId="5867A18C" w14:textId="77777777" w:rsidR="00053E65" w:rsidRDefault="00053E65" w:rsidP="00053E65">
      <w:pPr>
        <w:tabs>
          <w:tab w:val="center" w:pos="7088"/>
          <w:tab w:val="left" w:leader="dot" w:pos="9072"/>
        </w:tabs>
        <w:jc w:val="both"/>
      </w:pPr>
      <w:r>
        <w:tab/>
        <w:t>podpis třídního učitele/</w:t>
      </w:r>
      <w:proofErr w:type="spellStart"/>
      <w:r>
        <w:t>ky</w:t>
      </w:r>
      <w:proofErr w:type="spellEnd"/>
    </w:p>
    <w:p w14:paraId="1AAD51B3" w14:textId="77777777" w:rsidR="00053E65" w:rsidRDefault="00053E65" w:rsidP="00053E65">
      <w:pPr>
        <w:tabs>
          <w:tab w:val="center" w:pos="7088"/>
          <w:tab w:val="left" w:leader="dot" w:pos="9072"/>
        </w:tabs>
        <w:jc w:val="both"/>
      </w:pPr>
    </w:p>
    <w:p w14:paraId="062411B4" w14:textId="77777777" w:rsidR="00053E65" w:rsidRDefault="00053E65" w:rsidP="00053E65">
      <w:pPr>
        <w:tabs>
          <w:tab w:val="left" w:pos="1843"/>
          <w:tab w:val="left" w:leader="dot" w:pos="5103"/>
        </w:tabs>
        <w:spacing w:before="480"/>
        <w:jc w:val="center"/>
      </w:pPr>
    </w:p>
    <w:p w14:paraId="30C7D96B" w14:textId="77777777" w:rsidR="00053E65" w:rsidRDefault="00053E65" w:rsidP="00053E65">
      <w:pPr>
        <w:tabs>
          <w:tab w:val="left" w:pos="1843"/>
          <w:tab w:val="left" w:leader="dot" w:pos="5103"/>
        </w:tabs>
        <w:spacing w:before="480"/>
        <w:jc w:val="center"/>
      </w:pPr>
      <w:r>
        <w:t>Údaje školy</w:t>
      </w:r>
    </w:p>
    <w:p w14:paraId="7DECAC18" w14:textId="77777777" w:rsidR="00053E65" w:rsidRDefault="00053E65" w:rsidP="00053E65">
      <w:pPr>
        <w:tabs>
          <w:tab w:val="left" w:pos="2835"/>
          <w:tab w:val="left" w:leader="dot" w:pos="5103"/>
        </w:tabs>
        <w:spacing w:before="480"/>
      </w:pPr>
      <w:r>
        <w:t>Datum doručení:</w:t>
      </w:r>
      <w:r>
        <w:tab/>
      </w:r>
      <w:r>
        <w:tab/>
      </w:r>
    </w:p>
    <w:p w14:paraId="7B9306D5" w14:textId="77777777" w:rsidR="00053E65" w:rsidRDefault="00053E65" w:rsidP="00053E65">
      <w:pPr>
        <w:tabs>
          <w:tab w:val="left" w:pos="2835"/>
          <w:tab w:val="left" w:leader="dot" w:pos="5103"/>
        </w:tabs>
        <w:spacing w:before="240"/>
      </w:pPr>
      <w:r>
        <w:t>Číslo jednací:</w:t>
      </w:r>
      <w:r>
        <w:tab/>
      </w:r>
      <w:r>
        <w:tab/>
      </w:r>
    </w:p>
    <w:p w14:paraId="527A0BCB" w14:textId="77777777" w:rsidR="00053E65" w:rsidRDefault="00053E65" w:rsidP="00053E65">
      <w:pPr>
        <w:tabs>
          <w:tab w:val="left" w:pos="2835"/>
          <w:tab w:val="left" w:leader="dot" w:pos="5103"/>
        </w:tabs>
        <w:spacing w:before="240"/>
      </w:pPr>
      <w:r>
        <w:t>Vyjádření ředitelky školy:</w:t>
      </w:r>
      <w:r>
        <w:tab/>
        <w:t>souhlasí / nesouhlasí</w:t>
      </w:r>
    </w:p>
    <w:p w14:paraId="2F2352AC" w14:textId="77777777" w:rsidR="00053E65" w:rsidRDefault="00053E65" w:rsidP="00053E65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>V Třinci dne</w:t>
      </w:r>
      <w:r>
        <w:tab/>
      </w:r>
    </w:p>
    <w:p w14:paraId="792767D9" w14:textId="77777777" w:rsidR="00053E65" w:rsidRDefault="00053E65" w:rsidP="00053E65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77C7E817" w14:textId="77777777" w:rsidR="00053E65" w:rsidRDefault="00053E65" w:rsidP="00053E65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 xml:space="preserve">Mgr. Kateřina </w:t>
      </w:r>
      <w:proofErr w:type="spellStart"/>
      <w:r>
        <w:t>Čečotková</w:t>
      </w:r>
      <w:proofErr w:type="spellEnd"/>
      <w:r>
        <w:t xml:space="preserve"> </w:t>
      </w:r>
      <w:proofErr w:type="spellStart"/>
      <w:r>
        <w:t>Gorová</w:t>
      </w:r>
      <w:proofErr w:type="spellEnd"/>
      <w:r>
        <w:t>, MBA</w:t>
      </w:r>
    </w:p>
    <w:p w14:paraId="4B1FA8B9" w14:textId="77777777" w:rsidR="00053E65" w:rsidRPr="00D013D9" w:rsidRDefault="00053E65" w:rsidP="00053E65">
      <w:pPr>
        <w:tabs>
          <w:tab w:val="center" w:pos="7088"/>
          <w:tab w:val="left" w:leader="dot" w:pos="9072"/>
        </w:tabs>
        <w:spacing w:after="0" w:line="240" w:lineRule="auto"/>
        <w:jc w:val="both"/>
      </w:pPr>
      <w:r>
        <w:tab/>
        <w:t>ředitelka školy</w:t>
      </w:r>
    </w:p>
    <w:p w14:paraId="6BE0E8AE" w14:textId="75D6FB67" w:rsidR="00872311" w:rsidRPr="00053E65" w:rsidRDefault="00872311" w:rsidP="00053E65"/>
    <w:sectPr w:rsidR="00872311" w:rsidRPr="00053E65" w:rsidSect="00525D80">
      <w:headerReference w:type="default" r:id="rId7"/>
      <w:footerReference w:type="default" r:id="rId8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6B1C" w14:textId="77777777" w:rsidR="002768A7" w:rsidRDefault="002768A7" w:rsidP="00525D80">
      <w:pPr>
        <w:spacing w:after="0" w:line="240" w:lineRule="auto"/>
      </w:pPr>
      <w:r>
        <w:separator/>
      </w:r>
    </w:p>
  </w:endnote>
  <w:endnote w:type="continuationSeparator" w:id="0">
    <w:p w14:paraId="218583A2" w14:textId="77777777" w:rsidR="002768A7" w:rsidRDefault="002768A7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EF0D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E5AC73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8DD98" w14:textId="77777777" w:rsidR="002768A7" w:rsidRDefault="002768A7" w:rsidP="00525D80">
      <w:pPr>
        <w:spacing w:after="0" w:line="240" w:lineRule="auto"/>
      </w:pPr>
      <w:r>
        <w:separator/>
      </w:r>
    </w:p>
  </w:footnote>
  <w:footnote w:type="continuationSeparator" w:id="0">
    <w:p w14:paraId="68368E68" w14:textId="77777777" w:rsidR="002768A7" w:rsidRDefault="002768A7" w:rsidP="0052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FD76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05954C" w14:textId="77777777" w:rsidR="00525D80" w:rsidRPr="00525D80" w:rsidRDefault="00525D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65"/>
    <w:rsid w:val="00053E65"/>
    <w:rsid w:val="0013735F"/>
    <w:rsid w:val="002768A7"/>
    <w:rsid w:val="00525D80"/>
    <w:rsid w:val="006A0A64"/>
    <w:rsid w:val="006B35BD"/>
    <w:rsid w:val="006E196D"/>
    <w:rsid w:val="00872311"/>
    <w:rsid w:val="009D690E"/>
    <w:rsid w:val="00BC2DFE"/>
    <w:rsid w:val="00CF4037"/>
    <w:rsid w:val="00D13BC3"/>
    <w:rsid w:val="00D93047"/>
    <w:rsid w:val="00E07E1A"/>
    <w:rsid w:val="00E3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36BA"/>
  <w15:chartTrackingRefBased/>
  <w15:docId w15:val="{6347F0C0-A4BA-4170-BCBF-712AB45B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3E65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0</TotalTime>
  <Pages>2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2026-09-18T07:13:00Z</dcterms:created>
  <dcterms:modified xsi:type="dcterms:W3CDTF">2026-09-18T07:13:00Z</dcterms:modified>
</cp:coreProperties>
</file>