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0D294" w14:textId="77777777" w:rsidR="00DA5990" w:rsidRDefault="00DA5990" w:rsidP="00DA5990">
      <w:pPr>
        <w:spacing w:before="240" w:after="0"/>
        <w:jc w:val="center"/>
        <w:rPr>
          <w:b/>
          <w:bCs/>
          <w:sz w:val="28"/>
          <w:szCs w:val="28"/>
        </w:rPr>
      </w:pPr>
      <w:r w:rsidRPr="00D013D9">
        <w:rPr>
          <w:b/>
          <w:bCs/>
          <w:sz w:val="28"/>
          <w:szCs w:val="28"/>
        </w:rPr>
        <w:t xml:space="preserve">Žádost o </w:t>
      </w:r>
      <w:r>
        <w:rPr>
          <w:b/>
          <w:bCs/>
          <w:sz w:val="28"/>
          <w:szCs w:val="28"/>
        </w:rPr>
        <w:t>přijetí dítěte k základnímu vzdělávání</w:t>
      </w:r>
    </w:p>
    <w:p w14:paraId="7E0B42C4" w14:textId="77777777" w:rsidR="00DA5990" w:rsidRDefault="00DA5990" w:rsidP="00DA5990">
      <w:pPr>
        <w:tabs>
          <w:tab w:val="left" w:leader="dot" w:pos="4536"/>
        </w:tabs>
        <w:spacing w:before="120"/>
        <w:jc w:val="center"/>
        <w:rPr>
          <w:b/>
          <w:bCs/>
        </w:rPr>
      </w:pPr>
      <w:r w:rsidRPr="00555697">
        <w:rPr>
          <w:b/>
          <w:bCs/>
        </w:rPr>
        <w:t>pro školní rok:</w:t>
      </w:r>
      <w:r w:rsidRPr="00555697">
        <w:rPr>
          <w:b/>
          <w:bCs/>
        </w:rPr>
        <w:tab/>
      </w:r>
    </w:p>
    <w:p w14:paraId="110D5297" w14:textId="77777777" w:rsidR="00DA5990" w:rsidRDefault="00DA5990" w:rsidP="00DA5990">
      <w:pPr>
        <w:tabs>
          <w:tab w:val="left" w:leader="dot" w:pos="4536"/>
        </w:tabs>
        <w:spacing w:before="240" w:after="0"/>
        <w:ind w:left="4536" w:hanging="4536"/>
        <w:jc w:val="both"/>
        <w:rPr>
          <w:b/>
          <w:bCs/>
        </w:rPr>
      </w:pPr>
      <w:r w:rsidRPr="00555697">
        <w:t>do základní školy, jejíž činnost vykonává</w:t>
      </w:r>
      <w:r>
        <w:t xml:space="preserve">: </w:t>
      </w:r>
      <w:r w:rsidRPr="00555697">
        <w:rPr>
          <w:b/>
          <w:bCs/>
        </w:rPr>
        <w:t>Základní škola a mateřská škola, Třinec,</w:t>
      </w:r>
    </w:p>
    <w:p w14:paraId="47262839" w14:textId="77777777" w:rsidR="00DA5990" w:rsidRDefault="00DA5990" w:rsidP="00DA5990">
      <w:pPr>
        <w:tabs>
          <w:tab w:val="left" w:pos="4253"/>
        </w:tabs>
        <w:spacing w:after="360"/>
        <w:ind w:left="4111" w:hanging="4111"/>
        <w:jc w:val="both"/>
        <w:rPr>
          <w:b/>
          <w:bCs/>
        </w:rPr>
      </w:pPr>
      <w:r>
        <w:rPr>
          <w:b/>
          <w:bCs/>
        </w:rPr>
        <w:tab/>
        <w:t xml:space="preserve">  </w:t>
      </w:r>
      <w:r w:rsidRPr="00555697">
        <w:rPr>
          <w:b/>
          <w:bCs/>
        </w:rPr>
        <w:t>Kaštanová 412, příspěvková organizace</w:t>
      </w:r>
    </w:p>
    <w:p w14:paraId="1DE1E37B" w14:textId="77777777" w:rsidR="00DA5990" w:rsidRDefault="00DA5990" w:rsidP="00DA5990">
      <w:pPr>
        <w:tabs>
          <w:tab w:val="left" w:leader="dot" w:pos="9072"/>
        </w:tabs>
        <w:jc w:val="both"/>
      </w:pPr>
      <w:r>
        <w:t>Jméno a příjmení zákonného zástupce:</w:t>
      </w:r>
      <w:r>
        <w:tab/>
      </w:r>
    </w:p>
    <w:p w14:paraId="7DE0B82D" w14:textId="77777777" w:rsidR="00DA5990" w:rsidRDefault="00DA5990" w:rsidP="00DA5990">
      <w:pPr>
        <w:tabs>
          <w:tab w:val="left" w:leader="dot" w:pos="9072"/>
        </w:tabs>
        <w:jc w:val="both"/>
      </w:pPr>
      <w:r>
        <w:t xml:space="preserve">Místo trvalého pobytu: </w:t>
      </w:r>
      <w:r>
        <w:tab/>
      </w:r>
    </w:p>
    <w:p w14:paraId="31069607" w14:textId="77777777" w:rsidR="00DA5990" w:rsidRDefault="00DA5990" w:rsidP="00DA5990">
      <w:pPr>
        <w:tabs>
          <w:tab w:val="left" w:leader="dot" w:pos="9072"/>
        </w:tabs>
        <w:jc w:val="both"/>
      </w:pPr>
      <w:r>
        <w:t>Adresa pro doručování</w:t>
      </w:r>
      <w:r>
        <w:rPr>
          <w:vertAlign w:val="superscript"/>
        </w:rPr>
        <w:t>1</w:t>
      </w:r>
      <w:r>
        <w:t xml:space="preserve">: </w:t>
      </w:r>
      <w:r>
        <w:tab/>
      </w:r>
    </w:p>
    <w:p w14:paraId="64B651CC" w14:textId="77777777" w:rsidR="00DA5990" w:rsidRPr="00555697" w:rsidRDefault="00DA5990" w:rsidP="00DA5990">
      <w:pPr>
        <w:tabs>
          <w:tab w:val="center" w:leader="dot" w:pos="4536"/>
          <w:tab w:val="left" w:leader="dot" w:pos="9072"/>
        </w:tabs>
        <w:jc w:val="both"/>
      </w:pPr>
      <w:r>
        <w:t>Telefonní číslo:</w:t>
      </w:r>
      <w:r>
        <w:tab/>
        <w:t xml:space="preserve"> E-mail:</w:t>
      </w:r>
      <w:r>
        <w:tab/>
      </w:r>
    </w:p>
    <w:p w14:paraId="416CF559" w14:textId="77777777" w:rsidR="00DA5990" w:rsidRDefault="00DA5990" w:rsidP="00DA5990">
      <w:pPr>
        <w:tabs>
          <w:tab w:val="left" w:pos="2552"/>
          <w:tab w:val="left" w:leader="dot" w:pos="8505"/>
        </w:tabs>
        <w:spacing w:before="360" w:line="240" w:lineRule="auto"/>
        <w:jc w:val="both"/>
      </w:pPr>
      <w:r w:rsidRPr="00555697">
        <w:t>Podle ustanovení § 36 odst. 4 a 5 zákona č. 561/2004 Sb., o předškolním, základním, středním, vyšším odborném a jiném vzdělávání (školský zákon), ve znění pozdějších předpisů, žádám o přijetí k základnímu vzdělávání</w:t>
      </w:r>
    </w:p>
    <w:p w14:paraId="0C0D22F0" w14:textId="77777777" w:rsidR="00DA5990" w:rsidRDefault="00DA5990" w:rsidP="00DA5990">
      <w:pPr>
        <w:tabs>
          <w:tab w:val="left" w:pos="2552"/>
          <w:tab w:val="left" w:leader="dot" w:pos="9072"/>
        </w:tabs>
        <w:spacing w:before="480"/>
        <w:jc w:val="both"/>
      </w:pPr>
      <w:r>
        <w:t>Jméno a příjmení dítěte:</w:t>
      </w:r>
      <w:r>
        <w:tab/>
      </w:r>
      <w:r>
        <w:tab/>
      </w:r>
    </w:p>
    <w:p w14:paraId="6F020F3A" w14:textId="77777777" w:rsidR="00DA5990" w:rsidRDefault="00DA5990" w:rsidP="00DA5990">
      <w:pPr>
        <w:tabs>
          <w:tab w:val="left" w:pos="2552"/>
          <w:tab w:val="left" w:leader="dot" w:pos="9072"/>
        </w:tabs>
        <w:spacing w:before="120"/>
        <w:jc w:val="both"/>
      </w:pPr>
      <w:r>
        <w:t>Datum narození:</w:t>
      </w:r>
      <w:r>
        <w:tab/>
      </w:r>
      <w:r>
        <w:tab/>
      </w:r>
    </w:p>
    <w:p w14:paraId="3D0F0D32" w14:textId="77777777" w:rsidR="00DA5990" w:rsidRDefault="00DA5990" w:rsidP="00DA5990">
      <w:pPr>
        <w:tabs>
          <w:tab w:val="left" w:pos="2552"/>
          <w:tab w:val="left" w:leader="dot" w:pos="9072"/>
        </w:tabs>
        <w:spacing w:before="120"/>
        <w:jc w:val="both"/>
      </w:pPr>
      <w:r>
        <w:t>Trvalé bydliště:</w:t>
      </w:r>
      <w:r>
        <w:tab/>
      </w:r>
      <w:r>
        <w:tab/>
      </w:r>
      <w:r>
        <w:tab/>
      </w:r>
    </w:p>
    <w:p w14:paraId="057A0B03" w14:textId="77777777" w:rsidR="00DA5990" w:rsidRDefault="00DA5990" w:rsidP="00DA5990">
      <w:pPr>
        <w:tabs>
          <w:tab w:val="left" w:pos="2552"/>
          <w:tab w:val="center" w:leader="dot" w:pos="5529"/>
          <w:tab w:val="left" w:leader="dot" w:pos="8505"/>
        </w:tabs>
        <w:spacing w:before="360" w:line="240" w:lineRule="auto"/>
        <w:jc w:val="both"/>
      </w:pPr>
      <w:r>
        <w:t>Zákonní zástupci dítěte (žáka) se dohodli, že záležitosti spojené s přijetím k základnímu vzděláváním (přestupu do jiné základní školy, s odkladem školní docházky aj.) bude vyřizovat zákonný zástupce:</w:t>
      </w:r>
    </w:p>
    <w:p w14:paraId="36052F62" w14:textId="77777777" w:rsidR="00DA5990" w:rsidRDefault="00DA5990" w:rsidP="00DA5990">
      <w:pPr>
        <w:tabs>
          <w:tab w:val="left" w:leader="dot" w:pos="9072"/>
        </w:tabs>
        <w:spacing w:before="360"/>
        <w:jc w:val="both"/>
      </w:pPr>
      <w:r>
        <w:tab/>
      </w:r>
    </w:p>
    <w:p w14:paraId="7FF78C67" w14:textId="77777777" w:rsidR="00DA5990" w:rsidRDefault="00DA5990" w:rsidP="00DA5990">
      <w:pPr>
        <w:tabs>
          <w:tab w:val="left" w:pos="2552"/>
          <w:tab w:val="center" w:leader="dot" w:pos="5529"/>
          <w:tab w:val="left" w:leader="dot" w:pos="8505"/>
        </w:tabs>
        <w:spacing w:before="240" w:line="240" w:lineRule="auto"/>
        <w:jc w:val="both"/>
      </w:pPr>
      <w:r>
        <w:t xml:space="preserve">Byl jsem seznámen s kritérii přijímání dětí do základní školy. </w:t>
      </w:r>
      <w:r w:rsidRPr="00575115">
        <w:rPr>
          <w:b/>
          <w:bCs/>
        </w:rPr>
        <w:t>Čestně prohlašuji, že jsem nežádal o zápis na jiné škole a že jednám v souladu s rozhodnutím druhého rodiče</w:t>
      </w:r>
      <w:r>
        <w:t xml:space="preserve">. Prohlašuji, že mi nejsou známy okolnosti týkající se zdravotního stavu mého syna/mé dcery, které by bránily v účasti na akcích pořádaných školou. O změnách ve zdravotním stavu svého syna/své dcery budu školu včas informovat. Byl jsem poučen o možnosti odkladu školní docházky. </w:t>
      </w:r>
    </w:p>
    <w:p w14:paraId="56D24866" w14:textId="77777777" w:rsidR="00DA5990" w:rsidRDefault="00DA5990" w:rsidP="00DA5990">
      <w:pPr>
        <w:tabs>
          <w:tab w:val="left" w:pos="2552"/>
          <w:tab w:val="center" w:leader="dot" w:pos="5529"/>
          <w:tab w:val="left" w:leader="dot" w:pos="8505"/>
        </w:tabs>
        <w:spacing w:before="360"/>
        <w:jc w:val="both"/>
        <w:rPr>
          <w:sz w:val="20"/>
          <w:szCs w:val="20"/>
        </w:rPr>
      </w:pPr>
      <w:r>
        <w:rPr>
          <w:sz w:val="20"/>
          <w:szCs w:val="20"/>
        </w:rPr>
        <w:t>Dávám svůj souhlas základní škole k tomu, aby zpracovávala a evidovala osobní údaje a osobní citlivé údaje mého dítěte ve smyslu všech ustanovení zákona č. 110/2019 Sb., o ochraně osobních údajů v platném znění a Evropského nařízení ke GDPR. Dále dávám škole svůj souhlas k tomu, aby s mým dítětem mohl v rámci prevence rizikového chování pracovat psycholog, speciální pedagog a další odborní pracovníci z oblasti psychologických služeb, sociálních a obdobných služeb.</w:t>
      </w:r>
    </w:p>
    <w:p w14:paraId="5C3049FE" w14:textId="77777777" w:rsidR="00DA5990" w:rsidRPr="00DD38C3" w:rsidRDefault="00DA5990" w:rsidP="00DA5990">
      <w:pPr>
        <w:tabs>
          <w:tab w:val="left" w:pos="2552"/>
          <w:tab w:val="center" w:leader="dot" w:pos="5529"/>
          <w:tab w:val="left" w:leader="dot" w:pos="8505"/>
        </w:tabs>
        <w:spacing w:before="360"/>
        <w:jc w:val="both"/>
        <w:rPr>
          <w:sz w:val="20"/>
          <w:szCs w:val="20"/>
        </w:rPr>
      </w:pPr>
    </w:p>
    <w:p w14:paraId="4393866A" w14:textId="77777777" w:rsidR="00DA5990" w:rsidRDefault="00DA5990" w:rsidP="00DA5990">
      <w:pPr>
        <w:tabs>
          <w:tab w:val="left" w:leader="dot" w:pos="8647"/>
        </w:tabs>
        <w:spacing w:before="360" w:after="360" w:line="240" w:lineRule="auto"/>
        <w:jc w:val="both"/>
      </w:pPr>
      <w:r w:rsidRPr="00B945ED">
        <w:rPr>
          <w:sz w:val="20"/>
          <w:szCs w:val="20"/>
        </w:rPr>
        <w:t>Svůj souhlas poskytuji pro účely vedení povinné dokumentace školy podle zákona č. 561/2004 Sb., školského zákona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 propagačních materiálech školy, včetně internetových stránek školy a pro jiné účely související s běžným chodem školy. Souhlas poskytuji na celé období školní docházky mého dítěte na této škole a na zákonem stanovenou dobu, po kterou se tato dokumentace na škole povinně archivuje. Byl jsem poučen o právech podle zákona č. 110/2019 S</w:t>
      </w:r>
      <w:r>
        <w:rPr>
          <w:sz w:val="20"/>
          <w:szCs w:val="20"/>
        </w:rPr>
        <w:t>b</w:t>
      </w:r>
      <w:r w:rsidRPr="00B945ED">
        <w:rPr>
          <w:sz w:val="20"/>
          <w:szCs w:val="20"/>
        </w:rPr>
        <w:t xml:space="preserve">. </w:t>
      </w:r>
      <w:r>
        <w:rPr>
          <w:sz w:val="20"/>
          <w:szCs w:val="20"/>
        </w:rPr>
        <w:t>a </w:t>
      </w:r>
      <w:r w:rsidRPr="00B945ED">
        <w:rPr>
          <w:sz w:val="20"/>
          <w:szCs w:val="20"/>
        </w:rPr>
        <w:t>Evropského nařízení ke GDPR</w:t>
      </w:r>
    </w:p>
    <w:p w14:paraId="0D9874FD" w14:textId="77777777" w:rsidR="00DA5990" w:rsidRDefault="00DA5990" w:rsidP="00DA5990">
      <w:pPr>
        <w:tabs>
          <w:tab w:val="left" w:leader="dot" w:pos="3402"/>
          <w:tab w:val="left" w:leader="dot" w:pos="7371"/>
        </w:tabs>
        <w:spacing w:before="600" w:after="360" w:line="480" w:lineRule="auto"/>
        <w:jc w:val="both"/>
      </w:pPr>
      <w:r>
        <w:t xml:space="preserve">V </w:t>
      </w:r>
      <w:r>
        <w:tab/>
        <w:t>dne</w:t>
      </w:r>
      <w:r>
        <w:tab/>
      </w:r>
    </w:p>
    <w:p w14:paraId="2CCCD7A4" w14:textId="77777777" w:rsidR="00DA5990" w:rsidRDefault="00DA5990" w:rsidP="00DA5990">
      <w:pPr>
        <w:tabs>
          <w:tab w:val="left" w:pos="5103"/>
          <w:tab w:val="left" w:leader="dot" w:pos="9072"/>
        </w:tabs>
        <w:spacing w:before="600" w:after="0" w:line="240" w:lineRule="auto"/>
        <w:jc w:val="both"/>
      </w:pPr>
      <w:r>
        <w:tab/>
      </w:r>
      <w:r>
        <w:tab/>
      </w:r>
    </w:p>
    <w:p w14:paraId="49797E3A" w14:textId="77777777" w:rsidR="00DA5990" w:rsidRPr="00D013D9" w:rsidRDefault="00DA5990" w:rsidP="00DA5990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>podpis zákonného zástupce</w:t>
      </w:r>
    </w:p>
    <w:p w14:paraId="54EC5421" w14:textId="77777777" w:rsidR="00DA5990" w:rsidRDefault="00DA5990" w:rsidP="00DA5990">
      <w:pPr>
        <w:tabs>
          <w:tab w:val="left" w:pos="1843"/>
          <w:tab w:val="left" w:leader="dot" w:pos="5103"/>
        </w:tabs>
        <w:spacing w:before="240"/>
      </w:pPr>
      <w:r>
        <w:t>Datum doručení:</w:t>
      </w:r>
      <w:r>
        <w:tab/>
      </w:r>
      <w:r>
        <w:tab/>
      </w:r>
    </w:p>
    <w:p w14:paraId="096466C2" w14:textId="77777777" w:rsidR="00DA5990" w:rsidRDefault="00DA5990" w:rsidP="00DA5990">
      <w:pPr>
        <w:tabs>
          <w:tab w:val="left" w:pos="1843"/>
          <w:tab w:val="left" w:leader="dot" w:pos="5103"/>
        </w:tabs>
        <w:spacing w:before="240"/>
      </w:pPr>
      <w:r>
        <w:t>Číslo jednací:</w:t>
      </w:r>
      <w:r>
        <w:tab/>
      </w:r>
      <w:r>
        <w:tab/>
      </w:r>
    </w:p>
    <w:p w14:paraId="6BC6E21D" w14:textId="77777777" w:rsidR="00DA5990" w:rsidRDefault="00DA5990" w:rsidP="00DA5990">
      <w:pPr>
        <w:tabs>
          <w:tab w:val="left" w:pos="1843"/>
          <w:tab w:val="left" w:leader="dot" w:pos="5103"/>
        </w:tabs>
        <w:spacing w:before="240"/>
      </w:pPr>
      <w:r>
        <w:t>Počet listů příloh:</w:t>
      </w:r>
      <w:r>
        <w:tab/>
      </w:r>
      <w:r>
        <w:tab/>
      </w:r>
    </w:p>
    <w:p w14:paraId="5E725FF2" w14:textId="06B072CD" w:rsidR="00872311" w:rsidRPr="00DA5990" w:rsidRDefault="00872311" w:rsidP="00DA5990"/>
    <w:sectPr w:rsidR="00872311" w:rsidRPr="00DA5990" w:rsidSect="00525D80">
      <w:headerReference w:type="default" r:id="rId7"/>
      <w:footerReference w:type="default" r:id="rId8"/>
      <w:pgSz w:w="11900" w:h="16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EB6E9" w14:textId="77777777" w:rsidR="004E38EA" w:rsidRDefault="004E38EA" w:rsidP="00525D80">
      <w:pPr>
        <w:spacing w:after="0" w:line="240" w:lineRule="auto"/>
      </w:pPr>
      <w:r>
        <w:separator/>
      </w:r>
    </w:p>
  </w:endnote>
  <w:endnote w:type="continuationSeparator" w:id="0">
    <w:p w14:paraId="07E5563F" w14:textId="77777777" w:rsidR="004E38EA" w:rsidRDefault="004E38EA" w:rsidP="0052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DDE8" w14:textId="77777777" w:rsidR="006A0A64" w:rsidRDefault="006A0A64">
    <w:pPr>
      <w:pStyle w:val="Zpat"/>
    </w:pPr>
    <w:r>
      <w:rPr>
        <w:noProof/>
      </w:rPr>
      <w:drawing>
        <wp:inline distT="0" distB="0" distL="0" distR="0" wp14:anchorId="3C1B6855" wp14:editId="45FBBF65">
          <wp:extent cx="6642100" cy="1295400"/>
          <wp:effectExtent l="0" t="0" r="0" b="0"/>
          <wp:docPr id="372843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843974" name="Picture 37284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F8E2C6" w14:textId="77777777" w:rsidR="006A0A64" w:rsidRDefault="006A0A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A0A2" w14:textId="77777777" w:rsidR="004E38EA" w:rsidRDefault="004E38EA" w:rsidP="00525D80">
      <w:pPr>
        <w:spacing w:after="0" w:line="240" w:lineRule="auto"/>
      </w:pPr>
      <w:r>
        <w:separator/>
      </w:r>
    </w:p>
  </w:footnote>
  <w:footnote w:type="continuationSeparator" w:id="0">
    <w:p w14:paraId="6B44A251" w14:textId="77777777" w:rsidR="004E38EA" w:rsidRDefault="004E38EA" w:rsidP="0052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818F" w14:textId="77777777" w:rsidR="00525D80" w:rsidRDefault="00525D80">
    <w:pPr>
      <w:pStyle w:val="Zhlav"/>
    </w:pPr>
    <w:r>
      <w:rPr>
        <w:noProof/>
      </w:rPr>
      <w:drawing>
        <wp:inline distT="0" distB="0" distL="0" distR="0" wp14:anchorId="5EB3D605" wp14:editId="42110AC2">
          <wp:extent cx="1435100" cy="838200"/>
          <wp:effectExtent l="0" t="0" r="0" b="0"/>
          <wp:docPr id="10299027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02715" name="Picture 1029902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1D4694" w14:textId="77777777" w:rsidR="00525D80" w:rsidRPr="00525D80" w:rsidRDefault="00525D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90"/>
    <w:rsid w:val="004E38EA"/>
    <w:rsid w:val="00525D80"/>
    <w:rsid w:val="006A0A64"/>
    <w:rsid w:val="006B35BD"/>
    <w:rsid w:val="006E196D"/>
    <w:rsid w:val="00872311"/>
    <w:rsid w:val="009D690E"/>
    <w:rsid w:val="00BC2DFE"/>
    <w:rsid w:val="00CF4037"/>
    <w:rsid w:val="00D13BC3"/>
    <w:rsid w:val="00D714D9"/>
    <w:rsid w:val="00D93047"/>
    <w:rsid w:val="00DA5990"/>
    <w:rsid w:val="00E07E1A"/>
    <w:rsid w:val="00E3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5ACC1"/>
  <w15:chartTrackingRefBased/>
  <w15:docId w15:val="{401DFADA-83FF-4639-AA3F-930EFEC8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5990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33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3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3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32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32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32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32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32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32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3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32C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33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32C7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32C7"/>
    <w:rPr>
      <w:i/>
      <w:iCs/>
      <w:color w:val="0F4761" w:themeColor="accent1" w:themeShade="BF"/>
    </w:rPr>
  </w:style>
  <w:style w:type="character" w:styleId="Zdraznnintenzivn">
    <w:name w:val="Intense Emphasis"/>
    <w:basedOn w:val="Standardnpsmoodstavce"/>
    <w:uiPriority w:val="21"/>
    <w:qFormat/>
    <w:rsid w:val="00E332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32C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D80"/>
  </w:style>
  <w:style w:type="paragraph" w:styleId="Zpat">
    <w:name w:val="footer"/>
    <w:basedOn w:val="Normln"/>
    <w:link w:val="Zpat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D80"/>
  </w:style>
  <w:style w:type="character" w:styleId="Hypertextovodkaz">
    <w:name w:val="Hyperlink"/>
    <w:basedOn w:val="Standardnpsmoodstavce"/>
    <w:uiPriority w:val="99"/>
    <w:unhideWhenUsed/>
    <w:rsid w:val="00525D80"/>
    <w:rPr>
      <w:color w:val="467886" w:themeColor="hyperlink"/>
      <w:u w:val="single"/>
    </w:rPr>
  </w:style>
  <w:style w:type="paragraph" w:styleId="Bezmezer">
    <w:name w:val="No Spacing"/>
    <w:uiPriority w:val="1"/>
    <w:qFormat/>
    <w:rsid w:val="00525D80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uczokova\OneDrive%20-%20Z&#352;%20a%20M&#352;%20Ka&#353;tanov&#225;\Plocha\ZS_MS_Kastanova_Hlavickovy_papir_s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D82A19-345F-2345-A10C-3B1580E5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ZS_MS_Kastanova_Hlavickovy_papir_sablona</Template>
  <TotalTime>1</TotalTime>
  <Pages>2</Pages>
  <Words>369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VIZION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Puczoková</dc:creator>
  <cp:keywords/>
  <dc:description/>
  <cp:lastModifiedBy>Lenka Puczoková</cp:lastModifiedBy>
  <cp:revision>1</cp:revision>
  <dcterms:created xsi:type="dcterms:W3CDTF">2026-09-18T07:08:00Z</dcterms:created>
  <dcterms:modified xsi:type="dcterms:W3CDTF">2026-09-18T07:09:00Z</dcterms:modified>
</cp:coreProperties>
</file>